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9022BA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9022BA" w:rsidRDefault="009022BA" w:rsidP="009022BA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9022BA" w:rsidRDefault="009022BA" w:rsidP="009022BA">
            <w:pPr>
              <w:pStyle w:val="ConsPlusNormal"/>
              <w:jc w:val="center"/>
            </w:pPr>
          </w:p>
          <w:p w:rsidR="009022BA" w:rsidRPr="00447AE0" w:rsidRDefault="009022BA" w:rsidP="009022BA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>
              <w:rPr>
                <w:u w:val="single"/>
              </w:rPr>
              <w:t xml:space="preserve"> -</w:t>
            </w:r>
            <w:r w:rsidRPr="00447AE0">
              <w:rPr>
                <w:u w:val="single"/>
              </w:rPr>
              <w:t xml:space="preserve"> сервитут </w:t>
            </w:r>
            <w:r w:rsidR="002310F4">
              <w:rPr>
                <w:u w:val="single"/>
              </w:rPr>
              <w:t>5</w:t>
            </w:r>
            <w:r w:rsidRPr="00447AE0">
              <w:rPr>
                <w:u w:val="single"/>
              </w:rPr>
              <w:t xml:space="preserve"> (С </w:t>
            </w:r>
            <w:r w:rsidR="002310F4">
              <w:rPr>
                <w:u w:val="single"/>
              </w:rPr>
              <w:t>5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9022BA" w:rsidRDefault="009022BA" w:rsidP="009022BA">
            <w:pPr>
              <w:pStyle w:val="ConsPlusNormal"/>
              <w:jc w:val="center"/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B5095C" w:rsidRDefault="009022BA" w:rsidP="009022BA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9022BA" w:rsidP="009022BA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</w:t>
            </w:r>
            <w:r>
              <w:br/>
              <w:t xml:space="preserve">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1C5870">
            <w:pPr>
              <w:pStyle w:val="ConsPlusNormal"/>
            </w:pPr>
            <w:r>
              <w:t>150 кв</w:t>
            </w:r>
            <w:proofErr w:type="gramStart"/>
            <w:r>
              <w:t>.м</w:t>
            </w:r>
            <w:proofErr w:type="gramEnd"/>
            <w:r>
              <w:t xml:space="preserve"> +/- 4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E72F7D" w:rsidRPr="009A1007" w:rsidRDefault="00B83AAF" w:rsidP="00E72F7D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</w:p>
          <w:p w:rsidR="00B5095C" w:rsidRDefault="00E72F7D" w:rsidP="00E72F7D">
            <w:pPr>
              <w:pStyle w:val="ConsPlusNormal"/>
            </w:pPr>
            <w:r w:rsidRPr="00DD40DE">
              <w:t xml:space="preserve"> </w:t>
            </w:r>
            <w:r w:rsidRPr="00DD40DE">
              <w:br/>
            </w:r>
          </w:p>
        </w:tc>
      </w:tr>
    </w:tbl>
    <w:p w:rsidR="0095576B" w:rsidRDefault="0095576B"/>
    <w:p w:rsidR="00E35C89" w:rsidRPr="00E35C89" w:rsidRDefault="002D4E18" w:rsidP="00E72F7D">
      <w:r>
        <w:br w:type="page"/>
      </w: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941123" w:rsidTr="00652CFF">
        <w:trPr>
          <w:trHeight w:val="324"/>
        </w:trPr>
        <w:tc>
          <w:tcPr>
            <w:tcW w:w="9985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941123" w:rsidRDefault="009022BA" w:rsidP="00941123">
            <w:pPr>
              <w:spacing w:after="1" w:line="240" w:lineRule="atLeast"/>
              <w:jc w:val="center"/>
            </w:pPr>
            <w:r>
              <w:lastRenderedPageBreak/>
              <w:t>Раздел 2</w:t>
            </w:r>
          </w:p>
        </w:tc>
      </w:tr>
      <w:tr w:rsidR="0025050F" w:rsidTr="00652CFF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652CFF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652CFF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652CFF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652CFF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652CFF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652CFF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421983.70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2200416.30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421990.05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2200425.13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421994.86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2200431.95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421989.06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2200436.64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421980.79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2200424.94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421980.31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2200425.34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421977.07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2200421.22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421977.82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2200420.65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421977.53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2200420.24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C5870" w:rsidTr="00652CFF">
        <w:tc>
          <w:tcPr>
            <w:tcW w:w="1184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421983.70</w:t>
            </w:r>
          </w:p>
        </w:tc>
        <w:tc>
          <w:tcPr>
            <w:tcW w:w="1683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2200416.30</w:t>
            </w:r>
          </w:p>
        </w:tc>
        <w:tc>
          <w:tcPr>
            <w:tcW w:w="3927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C5870" w:rsidRDefault="001C5870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  <w:r>
        <w:br w:type="page"/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0"/>
        <w:gridCol w:w="920"/>
        <w:gridCol w:w="920"/>
        <w:gridCol w:w="920"/>
        <w:gridCol w:w="923"/>
        <w:gridCol w:w="2230"/>
        <w:gridCol w:w="2156"/>
      </w:tblGrid>
      <w:tr w:rsidR="003C3621" w:rsidTr="009022BA">
        <w:tc>
          <w:tcPr>
            <w:tcW w:w="9639" w:type="dxa"/>
            <w:gridSpan w:val="7"/>
            <w:tcBorders>
              <w:bottom w:val="single" w:sz="4" w:space="0" w:color="auto"/>
            </w:tcBorders>
          </w:tcPr>
          <w:p w:rsidR="003C3621" w:rsidRDefault="009022BA" w:rsidP="003C3621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Раздел 3</w:t>
            </w:r>
          </w:p>
        </w:tc>
      </w:tr>
      <w:tr w:rsidR="003C3621" w:rsidTr="009022BA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Сведения о местоположении измененных (уточненных) границ объекта</w:t>
            </w:r>
          </w:p>
        </w:tc>
      </w:tr>
      <w:tr w:rsidR="003C3621" w:rsidTr="009022BA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 xml:space="preserve">1. Система координат </w:t>
            </w:r>
            <w:r w:rsidR="005C3994">
              <w:rPr>
                <w:lang w:val="en-US"/>
              </w:rPr>
              <w:t>_</w:t>
            </w:r>
            <w:r w:rsidR="005C3994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5C3994">
              <w:rPr>
                <w:lang w:val="en-US"/>
              </w:rPr>
              <w:t>__</w:t>
            </w:r>
          </w:p>
        </w:tc>
      </w:tr>
      <w:tr w:rsidR="003C3621" w:rsidTr="009022BA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3C3621" w:rsidTr="009022BA"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Существующие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Измененные (уточненные)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Описание обозначения точки</w:t>
            </w:r>
          </w:p>
        </w:tc>
      </w:tr>
      <w:tr w:rsidR="003C3621" w:rsidTr="009022BA"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</w:tr>
      <w:tr w:rsidR="003C3621" w:rsidTr="009022BA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3C3621" w:rsidTr="009022BA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E07D0D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1C5870"/>
    <w:rsid w:val="00035098"/>
    <w:rsid w:val="0004446E"/>
    <w:rsid w:val="00094047"/>
    <w:rsid w:val="00094A7D"/>
    <w:rsid w:val="000D1C3F"/>
    <w:rsid w:val="0011474A"/>
    <w:rsid w:val="00122AE6"/>
    <w:rsid w:val="00152883"/>
    <w:rsid w:val="0015416B"/>
    <w:rsid w:val="001651F3"/>
    <w:rsid w:val="00176C8E"/>
    <w:rsid w:val="00197DBA"/>
    <w:rsid w:val="001B50DB"/>
    <w:rsid w:val="001C5870"/>
    <w:rsid w:val="002310F4"/>
    <w:rsid w:val="00233F30"/>
    <w:rsid w:val="00234244"/>
    <w:rsid w:val="0025050F"/>
    <w:rsid w:val="002B117F"/>
    <w:rsid w:val="002B2DFA"/>
    <w:rsid w:val="002B6E94"/>
    <w:rsid w:val="002D4E18"/>
    <w:rsid w:val="003C3621"/>
    <w:rsid w:val="00413FE9"/>
    <w:rsid w:val="00416010"/>
    <w:rsid w:val="00462FDF"/>
    <w:rsid w:val="004773B0"/>
    <w:rsid w:val="004E1A54"/>
    <w:rsid w:val="004E566B"/>
    <w:rsid w:val="0050101D"/>
    <w:rsid w:val="00523D05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52CFF"/>
    <w:rsid w:val="0066783F"/>
    <w:rsid w:val="006C7C11"/>
    <w:rsid w:val="006D3697"/>
    <w:rsid w:val="00715405"/>
    <w:rsid w:val="00724EB8"/>
    <w:rsid w:val="00743D49"/>
    <w:rsid w:val="00747880"/>
    <w:rsid w:val="007C2BF3"/>
    <w:rsid w:val="007C6830"/>
    <w:rsid w:val="007F1830"/>
    <w:rsid w:val="0080037B"/>
    <w:rsid w:val="00881B54"/>
    <w:rsid w:val="008A7C76"/>
    <w:rsid w:val="008B74AB"/>
    <w:rsid w:val="008F3AB7"/>
    <w:rsid w:val="009022BA"/>
    <w:rsid w:val="00940EB3"/>
    <w:rsid w:val="00941123"/>
    <w:rsid w:val="0095174F"/>
    <w:rsid w:val="0095576B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1011D"/>
    <w:rsid w:val="00B5095C"/>
    <w:rsid w:val="00B5273B"/>
    <w:rsid w:val="00B5585D"/>
    <w:rsid w:val="00B709C1"/>
    <w:rsid w:val="00B833AB"/>
    <w:rsid w:val="00B83AAF"/>
    <w:rsid w:val="00B84EC1"/>
    <w:rsid w:val="00BA5BCE"/>
    <w:rsid w:val="00BF4C37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E0456"/>
    <w:rsid w:val="00CF2694"/>
    <w:rsid w:val="00D17AF4"/>
    <w:rsid w:val="00D20155"/>
    <w:rsid w:val="00D27115"/>
    <w:rsid w:val="00D61568"/>
    <w:rsid w:val="00D82EA6"/>
    <w:rsid w:val="00DF3073"/>
    <w:rsid w:val="00E04AD1"/>
    <w:rsid w:val="00E07D0D"/>
    <w:rsid w:val="00E17410"/>
    <w:rsid w:val="00E35C89"/>
    <w:rsid w:val="00E37351"/>
    <w:rsid w:val="00E56C60"/>
    <w:rsid w:val="00E72F7D"/>
    <w:rsid w:val="00E87984"/>
    <w:rsid w:val="00F36832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3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9022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902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3</Pages>
  <Words>303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2403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3</cp:revision>
  <cp:lastPrinted>2024-07-16T08:22:00Z</cp:lastPrinted>
  <dcterms:created xsi:type="dcterms:W3CDTF">2024-07-22T14:18:00Z</dcterms:created>
  <dcterms:modified xsi:type="dcterms:W3CDTF">2024-07-22T14:24:00Z</dcterms:modified>
</cp:coreProperties>
</file>